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7DF" w:rsidRPr="003F791C" w:rsidRDefault="008E2616" w:rsidP="006817DF">
      <w:pPr>
        <w:widowControl/>
        <w:ind w:right="-58"/>
        <w:jc w:val="center"/>
        <w:rPr>
          <w:rFonts w:ascii="Times New Roman" w:eastAsia="黑体" w:hAnsi="Times New Roman" w:cs="Times New Roman"/>
          <w:bCs/>
          <w:kern w:val="0"/>
          <w:sz w:val="36"/>
          <w:szCs w:val="36"/>
        </w:rPr>
      </w:pPr>
      <w:r w:rsidRPr="003F791C">
        <w:rPr>
          <w:rFonts w:ascii="Times New Roman" w:eastAsia="黑体" w:hAnsi="Times New Roman" w:cs="Times New Roman"/>
          <w:bCs/>
          <w:kern w:val="0"/>
          <w:sz w:val="36"/>
          <w:szCs w:val="36"/>
        </w:rPr>
        <w:t>陕西省</w:t>
      </w:r>
      <w:r w:rsidRPr="003F791C">
        <w:rPr>
          <w:rFonts w:ascii="Times New Roman" w:eastAsia="黑体" w:hAnsi="Times New Roman" w:cs="Times New Roman" w:hint="eastAsia"/>
          <w:bCs/>
          <w:kern w:val="0"/>
          <w:sz w:val="36"/>
          <w:szCs w:val="36"/>
        </w:rPr>
        <w:t>雷电防护</w:t>
      </w:r>
      <w:r w:rsidRPr="003F791C">
        <w:rPr>
          <w:rFonts w:ascii="Times New Roman" w:eastAsia="黑体" w:hAnsi="Times New Roman" w:cs="Times New Roman"/>
          <w:bCs/>
          <w:kern w:val="0"/>
          <w:sz w:val="36"/>
          <w:szCs w:val="36"/>
        </w:rPr>
        <w:t>装置检测资质单位质量考核申请表</w:t>
      </w:r>
    </w:p>
    <w:p w:rsidR="006817DF" w:rsidRPr="006817DF" w:rsidRDefault="006817DF" w:rsidP="006817DF">
      <w:pPr>
        <w:widowControl/>
        <w:tabs>
          <w:tab w:val="left" w:pos="3420"/>
          <w:tab w:val="left" w:pos="8918"/>
        </w:tabs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6817DF" w:rsidRPr="006817DF" w:rsidRDefault="008E2616" w:rsidP="006817DF">
      <w:pPr>
        <w:widowControl/>
        <w:tabs>
          <w:tab w:val="left" w:pos="3420"/>
          <w:tab w:val="left" w:pos="8918"/>
        </w:tabs>
        <w:spacing w:line="360" w:lineRule="auto"/>
        <w:rPr>
          <w:rFonts w:ascii="Times New Roman" w:eastAsia="宋体" w:hAnsi="Times New Roman" w:cs="Times New Roman"/>
          <w:kern w:val="0"/>
          <w:szCs w:val="24"/>
        </w:rPr>
      </w:pPr>
      <w:r w:rsidRPr="006817DF">
        <w:rPr>
          <w:rFonts w:ascii="Times New Roman" w:eastAsia="宋体" w:hAnsi="Times New Roman" w:cs="Times New Roman"/>
          <w:kern w:val="0"/>
          <w:szCs w:val="24"/>
        </w:rPr>
        <w:t>申请单位（盖章）：</w:t>
      </w:r>
      <w:r w:rsidRPr="006817DF">
        <w:rPr>
          <w:rFonts w:ascii="Times New Roman" w:eastAsia="宋体" w:hAnsi="Times New Roman" w:cs="Times New Roman"/>
          <w:kern w:val="0"/>
          <w:szCs w:val="24"/>
        </w:rPr>
        <w:t xml:space="preserve"> </w:t>
      </w:r>
      <w:r w:rsidRPr="006817DF">
        <w:rPr>
          <w:rFonts w:ascii="Times New Roman" w:eastAsia="宋体" w:hAnsi="Times New Roman" w:cs="Times New Roman"/>
          <w:kern w:val="0"/>
          <w:szCs w:val="24"/>
          <w:u w:val="single"/>
        </w:rPr>
        <w:t xml:space="preserve">                            </w:t>
      </w:r>
      <w:r w:rsidRPr="006817DF">
        <w:rPr>
          <w:rFonts w:ascii="Times New Roman" w:eastAsia="宋体" w:hAnsi="Times New Roman" w:cs="Times New Roman"/>
          <w:kern w:val="0"/>
          <w:szCs w:val="24"/>
        </w:rPr>
        <w:t xml:space="preserve">    </w:t>
      </w:r>
      <w:r w:rsidRPr="006817DF">
        <w:rPr>
          <w:rFonts w:ascii="Times New Roman" w:eastAsia="宋体" w:hAnsi="Times New Roman" w:cs="Times New Roman"/>
          <w:kern w:val="0"/>
          <w:szCs w:val="24"/>
        </w:rPr>
        <w:t>申请日期：</w:t>
      </w:r>
      <w:r w:rsidRPr="006817DF">
        <w:rPr>
          <w:rFonts w:ascii="Times New Roman" w:eastAsia="宋体" w:hAnsi="Times New Roman" w:cs="Times New Roman"/>
          <w:kern w:val="0"/>
          <w:szCs w:val="24"/>
          <w:u w:val="single"/>
        </w:rPr>
        <w:t xml:space="preserve">       </w:t>
      </w:r>
      <w:r w:rsidRPr="006817DF">
        <w:rPr>
          <w:rFonts w:ascii="Times New Roman" w:eastAsia="宋体" w:hAnsi="Times New Roman" w:cs="Times New Roman"/>
          <w:kern w:val="0"/>
          <w:szCs w:val="24"/>
        </w:rPr>
        <w:t>年</w:t>
      </w:r>
      <w:r w:rsidRPr="006817DF">
        <w:rPr>
          <w:rFonts w:ascii="Times New Roman" w:eastAsia="宋体" w:hAnsi="Times New Roman" w:cs="Times New Roman"/>
          <w:kern w:val="0"/>
          <w:szCs w:val="24"/>
          <w:u w:val="single"/>
        </w:rPr>
        <w:t xml:space="preserve">    </w:t>
      </w:r>
      <w:r w:rsidRPr="006817DF">
        <w:rPr>
          <w:rFonts w:ascii="Times New Roman" w:eastAsia="宋体" w:hAnsi="Times New Roman" w:cs="Times New Roman"/>
          <w:kern w:val="0"/>
          <w:szCs w:val="24"/>
        </w:rPr>
        <w:t>月</w:t>
      </w:r>
      <w:r w:rsidRPr="006817DF">
        <w:rPr>
          <w:rFonts w:ascii="Times New Roman" w:eastAsia="宋体" w:hAnsi="Times New Roman" w:cs="Times New Roman"/>
          <w:kern w:val="0"/>
          <w:szCs w:val="24"/>
          <w:u w:val="single"/>
        </w:rPr>
        <w:t xml:space="preserve">    </w:t>
      </w:r>
      <w:r w:rsidRPr="006817DF">
        <w:rPr>
          <w:rFonts w:ascii="Times New Roman" w:eastAsia="宋体" w:hAnsi="Times New Roman" w:cs="Times New Roman"/>
          <w:kern w:val="0"/>
          <w:szCs w:val="24"/>
        </w:rPr>
        <w:t>日</w:t>
      </w:r>
    </w:p>
    <w:tbl>
      <w:tblPr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5"/>
        <w:gridCol w:w="1275"/>
        <w:gridCol w:w="1874"/>
        <w:gridCol w:w="1081"/>
        <w:gridCol w:w="709"/>
        <w:gridCol w:w="1171"/>
        <w:gridCol w:w="1097"/>
        <w:gridCol w:w="1434"/>
      </w:tblGrid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单位名称</w:t>
            </w:r>
          </w:p>
        </w:tc>
        <w:tc>
          <w:tcPr>
            <w:tcW w:w="7366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法定代表人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单位性质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</w:tr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主管机构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</w:tr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单位地址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8E2616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kern w:val="0"/>
                <w:szCs w:val="21"/>
              </w:rPr>
              <w:t>邮政编码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</w:tr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具体负责人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kern w:val="0"/>
                <w:szCs w:val="21"/>
              </w:rPr>
              <w:t>手机号码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kern w:val="0"/>
                <w:szCs w:val="21"/>
              </w:rPr>
              <w:t>固定电话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资质证核发机构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8E2616" w:rsidP="006817D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资质等级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</w:tr>
      <w:tr w:rsidR="006027C7" w:rsidTr="005A2733">
        <w:trPr>
          <w:trHeight w:val="56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资质证发证时间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8E2616" w:rsidP="006817D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证书编号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6817DF" w:rsidP="006817DF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</w:p>
        </w:tc>
      </w:tr>
      <w:tr w:rsidR="006027C7" w:rsidTr="005A2733">
        <w:trPr>
          <w:trHeight w:val="68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专业技术人员情况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高级技术职称</w:t>
            </w:r>
            <w:r w:rsidRPr="006817DF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</w:t>
            </w:r>
            <w:r w:rsidRPr="006817DF">
              <w:rPr>
                <w:rFonts w:ascii="Times New Roman" w:eastAsia="Times New Roman" w:hAnsi="Times New Roman" w:cs="Times New Roman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人；中级技术职称</w:t>
            </w:r>
            <w:r w:rsidRPr="006817DF">
              <w:rPr>
                <w:rFonts w:ascii="Times New Roman" w:eastAsia="Times New Roman" w:hAnsi="Times New Roman" w:cs="Times New Roman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</w:t>
            </w:r>
            <w:r w:rsidRPr="006817DF">
              <w:rPr>
                <w:rFonts w:ascii="Times New Roman" w:eastAsia="Times New Roman" w:hAnsi="Times New Roman" w:cs="Times New Roman"/>
                <w:szCs w:val="21"/>
                <w:u w:val="single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人；其他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人。</w:t>
            </w:r>
          </w:p>
          <w:p w:rsidR="006817DF" w:rsidRPr="006817DF" w:rsidRDefault="008E2616" w:rsidP="006817DF">
            <w:pPr>
              <w:jc w:val="left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具有个人检测能力评价证书（或资格证）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人。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仪器设备管理情况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rPr>
                <w:rFonts w:ascii="Times New Roman" w:eastAsia="宋体" w:hAnsi="Times New Roman" w:cs="Times New Roman"/>
                <w:szCs w:val="21"/>
                <w:u w:val="single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是否具有独立的仪器设备保管场所：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     </w:t>
            </w:r>
          </w:p>
          <w:p w:rsidR="006817DF" w:rsidRPr="006817DF" w:rsidRDefault="008E2616" w:rsidP="006817D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检测仪器设备检定（校准）状态：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应检定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个，未检定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</w:t>
            </w:r>
            <w:r w:rsidRPr="006817DF">
              <w:rPr>
                <w:rFonts w:ascii="Times New Roman" w:eastAsia="宋体" w:hAnsi="Times New Roman" w:cs="Times New Roman"/>
                <w:szCs w:val="21"/>
              </w:rPr>
              <w:t>个。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质量管理情况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质量管理手册是否科学合理、切实可行：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    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档案管理情况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是否具有独立的档案保管场所：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             </w:t>
            </w:r>
          </w:p>
          <w:p w:rsidR="006817DF" w:rsidRPr="006817DF" w:rsidRDefault="008E2616" w:rsidP="006817DF">
            <w:pPr>
              <w:widowControl/>
              <w:rPr>
                <w:rFonts w:ascii="Times New Roman" w:eastAsia="宋体" w:hAnsi="Times New Roman" w:cs="Times New Roman"/>
                <w:szCs w:val="21"/>
                <w:u w:val="single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是否有专人保管档案：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                   </w:t>
            </w:r>
          </w:p>
          <w:p w:rsidR="006817DF" w:rsidRPr="006817DF" w:rsidRDefault="008E2616" w:rsidP="006817D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szCs w:val="21"/>
              </w:rPr>
              <w:t>是否有档案保管制度：</w:t>
            </w:r>
            <w:r w:rsidRPr="006817D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                   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安全生产情况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近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3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年内检测活动中有未发生过安全事故：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      </w:t>
            </w:r>
          </w:p>
          <w:p w:rsidR="006817DF" w:rsidRPr="006817DF" w:rsidRDefault="008E2616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近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3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年内有未因质量问题引发事故：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            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7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检测</w:t>
            </w:r>
          </w:p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项目</w:t>
            </w:r>
          </w:p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情况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817DF" w:rsidRPr="006817DF" w:rsidRDefault="008E2616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易燃易爆危化品项目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个；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人员密集场所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个；</w:t>
            </w:r>
          </w:p>
          <w:p w:rsidR="006817DF" w:rsidRPr="006817DF" w:rsidRDefault="008E2616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其他项目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个。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7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817DF" w:rsidRPr="006817DF" w:rsidRDefault="008E2616" w:rsidP="006817DF">
            <w:pPr>
              <w:widowControl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易燃易爆危化品项目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个；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人员密集场所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个；</w:t>
            </w:r>
          </w:p>
          <w:p w:rsidR="006817DF" w:rsidRPr="006817DF" w:rsidRDefault="008E2616" w:rsidP="006817DF">
            <w:pPr>
              <w:widowControl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其他项目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个。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7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6817DF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3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817DF" w:rsidRPr="006817DF" w:rsidRDefault="008E2616" w:rsidP="006817DF">
            <w:pPr>
              <w:widowControl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易燃易爆危化品项目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个；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人员密集场所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个；</w:t>
            </w:r>
          </w:p>
          <w:p w:rsidR="006817DF" w:rsidRPr="006817DF" w:rsidRDefault="008E2616" w:rsidP="006817DF">
            <w:pPr>
              <w:widowControl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其他项目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 xml:space="preserve">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  <w:t xml:space="preserve">  </w:t>
            </w:r>
            <w:r w:rsidRPr="006817DF">
              <w:rPr>
                <w:rFonts w:ascii="Times New Roman" w:eastAsia="Times New Roman" w:hAnsi="Times New Roman" w:cs="Times New Roman"/>
                <w:bCs/>
                <w:kern w:val="0"/>
                <w:szCs w:val="21"/>
                <w:u w:val="single"/>
              </w:rPr>
              <w:t xml:space="preserve">     </w:t>
            </w: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个。</w:t>
            </w:r>
          </w:p>
        </w:tc>
      </w:tr>
      <w:tr w:rsidR="006027C7" w:rsidTr="005A2733">
        <w:trPr>
          <w:trHeight w:val="680"/>
          <w:jc w:val="center"/>
        </w:trPr>
        <w:tc>
          <w:tcPr>
            <w:tcW w:w="70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6817DF" w:rsidRPr="006817DF" w:rsidRDefault="008E2616" w:rsidP="006817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u w:val="single"/>
              </w:rPr>
            </w:pPr>
            <w:r w:rsidRPr="006817D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提交附件材料目录</w:t>
            </w:r>
          </w:p>
        </w:tc>
        <w:tc>
          <w:tcPr>
            <w:tcW w:w="8641" w:type="dxa"/>
            <w:gridSpan w:val="7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hideMark/>
          </w:tcPr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817DF" w:rsidRPr="006817DF" w:rsidRDefault="006817DF" w:rsidP="006817DF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</w:tr>
    </w:tbl>
    <w:p w:rsidR="00237917" w:rsidRDefault="00237917" w:rsidP="003F791C">
      <w:bookmarkStart w:id="0" w:name="_GoBack"/>
      <w:bookmarkEnd w:id="0"/>
    </w:p>
    <w:sectPr w:rsidR="00237917" w:rsidSect="00EF28C9">
      <w:pgSz w:w="11906" w:h="16838"/>
      <w:pgMar w:top="1440" w:right="1800" w:bottom="993" w:left="1800" w:header="851" w:footer="992" w:gutter="0"/>
      <w:cols w:space="425"/>
      <w:docGrid w:type="lines" w:linePitch="312"/>
      <w:sectPrChange w:id="1" w:author="监管办文秘:处室排版" w:date="2023-07-13T10:24:00Z">
        <w:sectPr w:rsidR="00237917" w:rsidSect="00EF28C9">
          <w:pgMar w:bottom="1440"/>
        </w:sectPr>
      </w:sectPrChange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616" w:rsidRDefault="008E2616" w:rsidP="00EF28C9">
      <w:r>
        <w:separator/>
      </w:r>
    </w:p>
  </w:endnote>
  <w:endnote w:type="continuationSeparator" w:id="0">
    <w:p w:rsidR="008E2616" w:rsidRDefault="008E2616" w:rsidP="00EF2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616" w:rsidRDefault="008E2616" w:rsidP="00EF28C9">
      <w:r>
        <w:separator/>
      </w:r>
    </w:p>
  </w:footnote>
  <w:footnote w:type="continuationSeparator" w:id="0">
    <w:p w:rsidR="008E2616" w:rsidRDefault="008E2616" w:rsidP="00EF28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attachedTemplate r:id="rId1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7DF"/>
    <w:rsid w:val="00023151"/>
    <w:rsid w:val="00167AB2"/>
    <w:rsid w:val="00231F10"/>
    <w:rsid w:val="00237917"/>
    <w:rsid w:val="002579AF"/>
    <w:rsid w:val="002B7805"/>
    <w:rsid w:val="002E1161"/>
    <w:rsid w:val="00330AE5"/>
    <w:rsid w:val="00364162"/>
    <w:rsid w:val="003C32F3"/>
    <w:rsid w:val="003F04AD"/>
    <w:rsid w:val="003F791C"/>
    <w:rsid w:val="00411A58"/>
    <w:rsid w:val="004467DB"/>
    <w:rsid w:val="00456C74"/>
    <w:rsid w:val="005011A6"/>
    <w:rsid w:val="00557628"/>
    <w:rsid w:val="005B1D97"/>
    <w:rsid w:val="005C7841"/>
    <w:rsid w:val="005E0C3C"/>
    <w:rsid w:val="006027C7"/>
    <w:rsid w:val="00654A00"/>
    <w:rsid w:val="006569ED"/>
    <w:rsid w:val="00676E40"/>
    <w:rsid w:val="006817DF"/>
    <w:rsid w:val="007076CE"/>
    <w:rsid w:val="007A0742"/>
    <w:rsid w:val="007E14A7"/>
    <w:rsid w:val="008012C6"/>
    <w:rsid w:val="00814C3F"/>
    <w:rsid w:val="00825F31"/>
    <w:rsid w:val="008E2616"/>
    <w:rsid w:val="008F1E1B"/>
    <w:rsid w:val="0094330F"/>
    <w:rsid w:val="009A49F8"/>
    <w:rsid w:val="009F1836"/>
    <w:rsid w:val="00A36DCB"/>
    <w:rsid w:val="00A54592"/>
    <w:rsid w:val="00A91C90"/>
    <w:rsid w:val="00A953C2"/>
    <w:rsid w:val="00B33BC4"/>
    <w:rsid w:val="00B87B08"/>
    <w:rsid w:val="00B92BD3"/>
    <w:rsid w:val="00BE2DEB"/>
    <w:rsid w:val="00BF19F0"/>
    <w:rsid w:val="00C457DF"/>
    <w:rsid w:val="00C66823"/>
    <w:rsid w:val="00C721D2"/>
    <w:rsid w:val="00C95D7A"/>
    <w:rsid w:val="00CE0ED0"/>
    <w:rsid w:val="00CE7545"/>
    <w:rsid w:val="00D172D6"/>
    <w:rsid w:val="00D24A54"/>
    <w:rsid w:val="00D85174"/>
    <w:rsid w:val="00D86C25"/>
    <w:rsid w:val="00DC41F8"/>
    <w:rsid w:val="00DE1CD0"/>
    <w:rsid w:val="00E65F76"/>
    <w:rsid w:val="00E7556B"/>
    <w:rsid w:val="00EF28C9"/>
    <w:rsid w:val="00F0168A"/>
    <w:rsid w:val="00FB5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7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79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7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79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4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朱江</dc:creator>
  <cp:lastModifiedBy>监管办文秘:处室排版</cp:lastModifiedBy>
  <cp:revision>3</cp:revision>
  <dcterms:created xsi:type="dcterms:W3CDTF">2023-07-10T08:41:00Z</dcterms:created>
  <dcterms:modified xsi:type="dcterms:W3CDTF">2023-07-13T02:24:00Z</dcterms:modified>
</cp:coreProperties>
</file>