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9F0B7D" w:rsidRPr="00415513" w:rsidP="009F0B7D">
      <w:pPr>
        <w:pStyle w:val="Heading1"/>
        <w:rPr>
          <w:rFonts w:ascii="黑体" w:eastAsia="黑体"/>
          <w:b w:val="0"/>
          <w:kern w:val="0"/>
          <w:sz w:val="32"/>
          <w:szCs w:val="32"/>
        </w:rPr>
      </w:pPr>
      <w:bookmarkStart w:id="0" w:name="_GoBack"/>
      <w:bookmarkEnd w:id="0"/>
    </w:p>
    <w:p w:rsidR="009F0B7D" w:rsidP="009F0B7D">
      <w:pPr>
        <w:jc w:val="center"/>
        <w:rPr>
          <w:b/>
          <w:bCs/>
          <w:sz w:val="36"/>
          <w:szCs w:val="36"/>
        </w:rPr>
      </w:pPr>
    </w:p>
    <w:p w:rsidR="009F0B7D" w:rsidRPr="00415513" w:rsidP="009F0B7D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陕</w:t>
      </w:r>
      <w:r w:rsidRPr="00415513">
        <w:rPr>
          <w:rFonts w:ascii="方正小标宋简体" w:eastAsia="方正小标宋简体" w:hint="eastAsia"/>
          <w:bCs/>
          <w:sz w:val="44"/>
          <w:szCs w:val="44"/>
        </w:rPr>
        <w:t>西省</w:t>
      </w:r>
      <w:r w:rsidR="00831470">
        <w:rPr>
          <w:rFonts w:ascii="方正小标宋简体" w:eastAsia="方正小标宋简体" w:hAnsi="宋体"/>
          <w:sz w:val="44"/>
          <w:szCs w:val="44"/>
        </w:rPr>
        <w:t>雷电防护装置检测机构</w:t>
      </w:r>
      <w:r w:rsidRPr="00415513">
        <w:rPr>
          <w:rFonts w:ascii="方正小标宋简体" w:eastAsia="方正小标宋简体" w:hint="eastAsia"/>
          <w:bCs/>
          <w:sz w:val="44"/>
          <w:szCs w:val="44"/>
        </w:rPr>
        <w:t>信用</w:t>
      </w:r>
      <w:r w:rsidR="00A61BA5">
        <w:rPr>
          <w:rFonts w:ascii="方正小标宋简体" w:eastAsia="方正小标宋简体" w:hint="eastAsia"/>
          <w:bCs/>
          <w:sz w:val="44"/>
          <w:szCs w:val="44"/>
        </w:rPr>
        <w:t>信息</w:t>
      </w:r>
      <w:r w:rsidRPr="00415513">
        <w:rPr>
          <w:rFonts w:ascii="方正小标宋简体" w:eastAsia="方正小标宋简体" w:hint="eastAsia"/>
          <w:bCs/>
          <w:sz w:val="44"/>
          <w:szCs w:val="44"/>
        </w:rPr>
        <w:t>评价</w:t>
      </w:r>
      <w:r w:rsidR="00DF22DE">
        <w:rPr>
          <w:rFonts w:ascii="方正小标宋简体" w:eastAsia="方正小标宋简体" w:hint="eastAsia"/>
          <w:bCs/>
          <w:sz w:val="44"/>
          <w:szCs w:val="44"/>
        </w:rPr>
        <w:t>申请</w:t>
      </w:r>
      <w:r w:rsidRPr="00415513">
        <w:rPr>
          <w:rFonts w:ascii="方正小标宋简体" w:eastAsia="方正小标宋简体" w:hint="eastAsia"/>
          <w:bCs/>
          <w:sz w:val="44"/>
          <w:szCs w:val="44"/>
        </w:rPr>
        <w:t>表</w:t>
      </w:r>
    </w:p>
    <w:p w:rsidR="009F0B7D" w:rsidP="009F0B7D">
      <w:pPr>
        <w:jc w:val="center"/>
      </w:pPr>
    </w:p>
    <w:p w:rsidR="009F0B7D" w:rsidP="009F0B7D">
      <w:pPr>
        <w:jc w:val="center"/>
      </w:pPr>
    </w:p>
    <w:p w:rsidR="009F0B7D" w:rsidP="009F0B7D">
      <w:pPr>
        <w:jc w:val="center"/>
      </w:pPr>
      <w:r w:rsidRPr="00921D2A">
        <w:rPr>
          <w:rFonts w:hint="eastAsia"/>
        </w:rPr>
        <w:t>（</w:t>
      </w:r>
      <w:r w:rsidRPr="00921D2A">
        <w:rPr>
          <w:rFonts w:hint="eastAsia"/>
        </w:rPr>
        <w:t xml:space="preserve">        </w:t>
      </w:r>
      <w:r w:rsidRPr="00921D2A">
        <w:rPr>
          <w:rFonts w:hint="eastAsia"/>
        </w:rPr>
        <w:t>年</w:t>
      </w:r>
      <w:r>
        <w:rPr>
          <w:rFonts w:hint="eastAsia"/>
        </w:rPr>
        <w:t>）</w:t>
      </w:r>
    </w:p>
    <w:p w:rsidR="009F0B7D" w:rsidP="009F0B7D"/>
    <w:p w:rsidR="009F0B7D" w:rsidP="009F0B7D"/>
    <w:p w:rsidR="009F0B7D" w:rsidP="009F0B7D"/>
    <w:p w:rsidR="009F0B7D" w:rsidP="009F0B7D"/>
    <w:p w:rsidR="009F0B7D" w:rsidP="009F0B7D"/>
    <w:p w:rsidR="009F0B7D" w:rsidP="009F0B7D"/>
    <w:p w:rsidR="009F0B7D" w:rsidP="009F0B7D"/>
    <w:p w:rsidR="009F0B7D" w:rsidP="009F0B7D"/>
    <w:p w:rsidR="009F0B7D" w:rsidRPr="00B46974" w:rsidP="009F0B7D">
      <w:pPr>
        <w:ind w:firstLine="960" w:firstLineChars="300"/>
        <w:rPr>
          <w:rFonts w:ascii="华文楷体" w:eastAsia="华文楷体" w:hAnsi="华文楷体"/>
          <w:u w:val="single"/>
        </w:rPr>
      </w:pPr>
      <w:r w:rsidRPr="00B46974">
        <w:rPr>
          <w:rFonts w:ascii="华文楷体" w:eastAsia="华文楷体" w:hAnsi="华文楷体" w:hint="eastAsia"/>
        </w:rPr>
        <w:t>被评价单位（盖章）：</w:t>
      </w:r>
      <w:r w:rsidRPr="00B46974">
        <w:rPr>
          <w:rFonts w:ascii="华文楷体" w:eastAsia="华文楷体" w:hAnsi="华文楷体" w:hint="eastAsia"/>
          <w:u w:val="single"/>
        </w:rPr>
        <w:t xml:space="preserve">                      </w:t>
      </w:r>
    </w:p>
    <w:p w:rsidR="009F0B7D" w:rsidRPr="0049299A" w:rsidP="009F0B7D">
      <w:pPr>
        <w:ind w:firstLine="1600" w:firstLineChars="500"/>
        <w:rPr>
          <w:rFonts w:ascii="华文楷体" w:eastAsia="华文楷体" w:hAnsi="华文楷体"/>
          <w:u w:val="single"/>
        </w:rPr>
      </w:pPr>
    </w:p>
    <w:p w:rsidR="009F0B7D" w:rsidRPr="00B46974" w:rsidP="009F0B7D">
      <w:pPr>
        <w:ind w:firstLine="960" w:firstLineChars="300"/>
        <w:rPr>
          <w:rFonts w:ascii="华文楷体" w:eastAsia="华文楷体" w:hAnsi="华文楷体"/>
        </w:rPr>
      </w:pPr>
      <w:r w:rsidRPr="00B46974">
        <w:rPr>
          <w:rFonts w:ascii="华文楷体" w:eastAsia="华文楷体" w:hAnsi="华文楷体" w:hint="eastAsia"/>
        </w:rPr>
        <w:t>填  表  日  期：      年     月     日</w:t>
      </w:r>
    </w:p>
    <w:p w:rsidR="009F0B7D" w:rsidP="009F0B7D"/>
    <w:p w:rsidR="009F0B7D" w:rsidP="009F0B7D"/>
    <w:p w:rsidR="009F0B7D" w:rsidRPr="00B46974" w:rsidP="009F0B7D">
      <w:pPr>
        <w:jc w:val="center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陕西</w:t>
      </w:r>
      <w:r w:rsidRPr="00B46974">
        <w:rPr>
          <w:rFonts w:ascii="华文楷体" w:eastAsia="华文楷体" w:hAnsi="华文楷体" w:hint="eastAsia"/>
        </w:rPr>
        <w:t>省气象</w:t>
      </w:r>
      <w:r>
        <w:rPr>
          <w:rFonts w:ascii="华文楷体" w:eastAsia="华文楷体" w:hAnsi="华文楷体" w:hint="eastAsia"/>
        </w:rPr>
        <w:t>局</w:t>
      </w:r>
      <w:r w:rsidRPr="00B46974">
        <w:rPr>
          <w:rFonts w:ascii="华文楷体" w:eastAsia="华文楷体" w:hAnsi="华文楷体" w:hint="eastAsia"/>
        </w:rPr>
        <w:t>制</w:t>
      </w:r>
    </w:p>
    <w:p w:rsidR="009F0B7D" w:rsidP="009F0B7D"/>
    <w:p w:rsidR="009F0B7D" w:rsidP="009F0B7D"/>
    <w:p w:rsidR="009F0B7D" w:rsidP="009F0B7D"/>
    <w:p w:rsidR="009F0B7D" w:rsidP="009F0B7D"/>
    <w:p w:rsidR="009F0B7D" w:rsidP="009F0B7D">
      <w:pPr>
        <w:jc w:val="center"/>
        <w:rPr>
          <w:rFonts w:ascii="方正小标宋简体" w:eastAsia="方正小标宋简体"/>
          <w:sz w:val="52"/>
          <w:szCs w:val="52"/>
        </w:rPr>
      </w:pPr>
    </w:p>
    <w:p w:rsidR="009F0B7D" w:rsidP="009F0B7D">
      <w:pPr>
        <w:jc w:val="center"/>
        <w:rPr>
          <w:rFonts w:ascii="方正小标宋简体" w:eastAsia="方正小标宋简体"/>
          <w:sz w:val="52"/>
          <w:szCs w:val="52"/>
        </w:rPr>
      </w:pPr>
    </w:p>
    <w:p w:rsidR="009F0B7D" w:rsidRPr="00B46974" w:rsidP="009F0B7D">
      <w:pPr>
        <w:jc w:val="center"/>
        <w:rPr>
          <w:rFonts w:ascii="方正小标宋简体" w:eastAsia="方正小标宋简体"/>
          <w:sz w:val="52"/>
          <w:szCs w:val="52"/>
        </w:rPr>
      </w:pPr>
      <w:r w:rsidRPr="00B46974">
        <w:rPr>
          <w:rFonts w:ascii="方正小标宋简体" w:eastAsia="方正小标宋简体" w:hint="eastAsia"/>
          <w:sz w:val="52"/>
          <w:szCs w:val="52"/>
        </w:rPr>
        <w:t>承  诺  书</w:t>
      </w:r>
    </w:p>
    <w:p w:rsidR="009F0B7D" w:rsidP="009F0B7D"/>
    <w:p w:rsidR="009F0B7D" w:rsidRPr="00B46974" w:rsidP="009F0B7D">
      <w:pPr>
        <w:ind w:right="368" w:rightChars="115"/>
        <w:rPr>
          <w:rFonts w:ascii="华文楷体" w:eastAsia="华文楷体" w:hAnsi="华文楷体"/>
        </w:rPr>
      </w:pPr>
      <w:r>
        <w:rPr>
          <w:rFonts w:ascii="仿宋" w:eastAsia="仿宋" w:hAnsi="仿宋" w:hint="eastAsia"/>
        </w:rPr>
        <w:t xml:space="preserve">    </w:t>
      </w:r>
      <w:r w:rsidRPr="00B46974">
        <w:rPr>
          <w:rFonts w:ascii="华文楷体" w:eastAsia="华文楷体" w:hAnsi="华文楷体" w:hint="eastAsia"/>
        </w:rPr>
        <w:t>本单位自愿参加</w:t>
      </w:r>
      <w:r w:rsidRPr="00265A6D">
        <w:rPr>
          <w:rFonts w:ascii="华文楷体" w:eastAsia="华文楷体" w:hAnsi="华文楷体" w:hint="eastAsia"/>
        </w:rPr>
        <w:t>陕西省气象局</w:t>
      </w:r>
      <w:r w:rsidR="00A61BA5">
        <w:rPr>
          <w:rFonts w:ascii="华文楷体" w:eastAsia="华文楷体" w:hAnsi="华文楷体" w:hint="eastAsia"/>
        </w:rPr>
        <w:t>组织的雷电</w:t>
      </w:r>
      <w:r w:rsidR="00A61BA5">
        <w:rPr>
          <w:rFonts w:ascii="华文楷体" w:eastAsia="华文楷体" w:hAnsi="华文楷体"/>
        </w:rPr>
        <w:t>防护</w:t>
      </w:r>
      <w:r w:rsidRPr="00B46974">
        <w:rPr>
          <w:rFonts w:ascii="华文楷体" w:eastAsia="华文楷体" w:hAnsi="华文楷体" w:hint="eastAsia"/>
        </w:rPr>
        <w:t>装置检测机构信</w:t>
      </w:r>
      <w:r>
        <w:rPr>
          <w:rFonts w:ascii="华文楷体" w:eastAsia="华文楷体" w:hAnsi="华文楷体" w:hint="eastAsia"/>
        </w:rPr>
        <w:t>用</w:t>
      </w:r>
      <w:r w:rsidR="00A61BA5">
        <w:rPr>
          <w:rFonts w:ascii="华文楷体" w:eastAsia="华文楷体" w:hAnsi="华文楷体" w:hint="eastAsia"/>
        </w:rPr>
        <w:t>信息</w:t>
      </w:r>
      <w:r w:rsidRPr="00B46974">
        <w:rPr>
          <w:rFonts w:ascii="华文楷体" w:eastAsia="华文楷体" w:hAnsi="华文楷体" w:hint="eastAsia"/>
        </w:rPr>
        <w:t>评价。</w:t>
      </w:r>
    </w:p>
    <w:p w:rsidR="009F0B7D" w:rsidRPr="00B46974" w:rsidP="009F0B7D">
      <w:pPr>
        <w:ind w:right="368" w:rightChars="115"/>
        <w:rPr>
          <w:rFonts w:ascii="华文楷体" w:eastAsia="华文楷体" w:hAnsi="华文楷体"/>
        </w:rPr>
      </w:pPr>
      <w:r w:rsidRPr="00B46974">
        <w:rPr>
          <w:rFonts w:ascii="华文楷体" w:eastAsia="华文楷体" w:hAnsi="华文楷体" w:hint="eastAsia"/>
        </w:rPr>
        <w:t xml:space="preserve">    本单位承诺，在本信用</w:t>
      </w:r>
      <w:r w:rsidR="003A2160">
        <w:rPr>
          <w:rFonts w:ascii="华文楷体" w:eastAsia="华文楷体" w:hAnsi="华文楷体" w:hint="eastAsia"/>
        </w:rPr>
        <w:t>信息</w:t>
      </w:r>
      <w:r w:rsidRPr="00B46974">
        <w:rPr>
          <w:rFonts w:ascii="华文楷体" w:eastAsia="华文楷体" w:hAnsi="华文楷体" w:hint="eastAsia"/>
        </w:rPr>
        <w:t>评价中所提交的资料和数据全部真实、合法、有效，复印件或扫描件和原件内容一致，并对因材料虚假所引发的一切后果负责。</w:t>
      </w:r>
    </w:p>
    <w:p w:rsidR="009F0B7D" w:rsidP="009F0B7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</w:t>
      </w:r>
    </w:p>
    <w:p w:rsidR="009F0B7D" w:rsidP="009F0B7D">
      <w:pPr>
        <w:rPr>
          <w:rFonts w:ascii="仿宋" w:eastAsia="仿宋" w:hAnsi="仿宋"/>
        </w:rPr>
      </w:pPr>
    </w:p>
    <w:p w:rsidR="009F0B7D" w:rsidP="009F0B7D">
      <w:pPr>
        <w:rPr>
          <w:rFonts w:ascii="仿宋" w:eastAsia="仿宋" w:hAnsi="仿宋"/>
        </w:rPr>
      </w:pPr>
    </w:p>
    <w:p w:rsidR="009F0B7D" w:rsidP="009F0B7D">
      <w:pPr>
        <w:rPr>
          <w:rFonts w:ascii="仿宋" w:eastAsia="仿宋" w:hAnsi="仿宋"/>
        </w:rPr>
      </w:pPr>
    </w:p>
    <w:p w:rsidR="009F0B7D" w:rsidP="009F0B7D">
      <w:pPr>
        <w:rPr>
          <w:rFonts w:ascii="仿宋" w:eastAsia="仿宋" w:hAnsi="仿宋"/>
        </w:rPr>
      </w:pPr>
    </w:p>
    <w:p w:rsidR="009F0B7D" w:rsidP="009F0B7D">
      <w:pPr>
        <w:rPr>
          <w:rFonts w:ascii="仿宋" w:eastAsia="仿宋" w:hAnsi="仿宋"/>
        </w:rPr>
      </w:pPr>
    </w:p>
    <w:p w:rsidR="009F0B7D" w:rsidP="009F0B7D">
      <w:pPr>
        <w:rPr>
          <w:rFonts w:ascii="仿宋" w:eastAsia="仿宋" w:hAnsi="仿宋"/>
        </w:rPr>
      </w:pPr>
    </w:p>
    <w:p w:rsidR="009F0B7D" w:rsidP="009F0B7D">
      <w:pPr>
        <w:rPr>
          <w:rFonts w:ascii="仿宋" w:eastAsia="仿宋" w:hAnsi="仿宋"/>
        </w:rPr>
      </w:pPr>
    </w:p>
    <w:p w:rsidR="009F0B7D" w:rsidP="009F0B7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</w:t>
      </w:r>
      <w:r>
        <w:rPr>
          <w:rFonts w:ascii="仿宋" w:eastAsia="仿宋" w:hAnsi="仿宋" w:hint="eastAsia"/>
        </w:rPr>
        <w:t>法定代表人</w:t>
      </w:r>
      <w:r>
        <w:rPr>
          <w:rFonts w:ascii="仿宋" w:eastAsia="仿宋" w:hAnsi="仿宋" w:hint="eastAsia"/>
        </w:rPr>
        <w:t>（负责人）</w:t>
      </w:r>
      <w:r>
        <w:rPr>
          <w:rFonts w:ascii="仿宋" w:eastAsia="仿宋" w:hAnsi="仿宋" w:hint="eastAsia"/>
        </w:rPr>
        <w:t>签字：</w:t>
      </w:r>
    </w:p>
    <w:p w:rsidR="009F0B7D" w:rsidP="009F0B7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    单  位  盖  章：</w:t>
      </w:r>
    </w:p>
    <w:p w:rsidR="009F0B7D" w:rsidP="009F0B7D">
      <w:pPr>
        <w:rPr>
          <w:rFonts w:ascii="仿宋" w:eastAsia="仿宋" w:hAnsi="仿宋"/>
        </w:rPr>
      </w:pPr>
    </w:p>
    <w:p w:rsidR="009F0B7D" w:rsidP="009F0B7D">
      <w:pPr>
        <w:rPr>
          <w:rFonts w:ascii="仿宋" w:eastAsia="仿宋" w:hAnsi="仿宋"/>
        </w:rPr>
      </w:pPr>
    </w:p>
    <w:p w:rsidR="009F0B7D" w:rsidP="009F0B7D">
      <w:pPr>
        <w:rPr>
          <w:rFonts w:ascii="仿宋" w:eastAsia="仿宋" w:hAnsi="仿宋"/>
        </w:rPr>
      </w:pPr>
    </w:p>
    <w:p w:rsidR="009F0B7D" w:rsidP="009F0B7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                年    月   日</w:t>
      </w:r>
    </w:p>
    <w:p w:rsidR="009F0B7D" w:rsidP="009F0B7D">
      <w:pPr>
        <w:spacing w:line="240" w:lineRule="auto"/>
        <w:rPr>
          <w:rFonts w:ascii="仿宋" w:eastAsia="仿宋" w:hAnsi="仿宋"/>
        </w:rPr>
      </w:pPr>
    </w:p>
    <w:tbl>
      <w:tblPr>
        <w:tblW w:w="92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4"/>
        <w:gridCol w:w="657"/>
        <w:gridCol w:w="813"/>
        <w:gridCol w:w="10"/>
        <w:gridCol w:w="903"/>
        <w:gridCol w:w="636"/>
        <w:gridCol w:w="866"/>
        <w:gridCol w:w="1119"/>
        <w:gridCol w:w="734"/>
        <w:gridCol w:w="678"/>
        <w:gridCol w:w="2034"/>
      </w:tblGrid>
      <w:tr w:rsidTr="00F36EC0">
        <w:tblPrEx>
          <w:tblW w:w="923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436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一、信用</w:t>
            </w:r>
            <w:r w:rsidR="00A61BA5">
              <w:rPr>
                <w:rFonts w:ascii="宋体" w:eastAsia="宋体" w:hAnsi="宋体" w:hint="eastAsia"/>
                <w:b/>
                <w:sz w:val="21"/>
                <w:szCs w:val="21"/>
              </w:rPr>
              <w:t>信息</w:t>
            </w: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评价情况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P="00F36EC0">
            <w:pPr>
              <w:spacing w:line="240" w:lineRule="exact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初次评价 □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1441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复  评 □</w:t>
            </w:r>
          </w:p>
        </w:tc>
        <w:tc>
          <w:tcPr>
            <w:tcW w:w="7793" w:type="dxa"/>
            <w:gridSpan w:val="9"/>
            <w:vAlign w:val="center"/>
          </w:tcPr>
          <w:p w:rsidR="009F0B7D" w:rsidRPr="00415513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 xml:space="preserve">信用等级：               有效日期：     年   月   日至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Pr="00415513">
              <w:rPr>
                <w:rFonts w:ascii="宋体" w:eastAsia="宋体" w:hAnsi="宋体" w:hint="eastAsia"/>
                <w:sz w:val="21"/>
                <w:szCs w:val="21"/>
              </w:rPr>
              <w:t xml:space="preserve">  年   月   日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二、单位注册情况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单位名称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法定代表人</w:t>
            </w:r>
            <w:r w:rsidR="00F86E4A">
              <w:rPr>
                <w:rFonts w:ascii="宋体" w:eastAsia="宋体" w:hAnsi="宋体" w:hint="eastAsia"/>
                <w:sz w:val="21"/>
                <w:szCs w:val="21"/>
              </w:rPr>
              <w:t>（负责人）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社会信用代码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86E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法定代表人身份证号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工商注册号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成立时间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单位地址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联系人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职  务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邮  箱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P="00F36EC0">
            <w:pPr>
              <w:spacing w:line="240" w:lineRule="exact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三、资质认证情况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资质认证名称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取得时间</w:t>
            </w: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有效期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评定单位名称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P="00F36EC0">
            <w:pPr>
              <w:spacing w:line="240" w:lineRule="exact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四、人力资源情况（单位：人）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总人数</w:t>
            </w:r>
          </w:p>
        </w:tc>
        <w:tc>
          <w:tcPr>
            <w:tcW w:w="2415" w:type="dxa"/>
            <w:gridSpan w:val="4"/>
          </w:tcPr>
          <w:p w:rsidR="009F0B7D" w:rsidRPr="00415513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专业技术人员数</w:t>
            </w:r>
          </w:p>
        </w:tc>
        <w:tc>
          <w:tcPr>
            <w:tcW w:w="2034" w:type="dxa"/>
          </w:tcPr>
          <w:p w:rsidR="009F0B7D" w:rsidRPr="00415513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784" w:type="dxa"/>
            <w:vMerge w:val="restart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技术</w:t>
            </w:r>
          </w:p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人员</w:t>
            </w:r>
          </w:p>
        </w:tc>
        <w:tc>
          <w:tcPr>
            <w:tcW w:w="1470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高级职称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中级职称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784" w:type="dxa"/>
            <w:vMerge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初级职称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质量负责人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784" w:type="dxa"/>
            <w:vMerge w:val="restart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技术负责人</w:t>
            </w:r>
          </w:p>
        </w:tc>
        <w:tc>
          <w:tcPr>
            <w:tcW w:w="1470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784" w:type="dxa"/>
            <w:vMerge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37"/>
          <w:jc w:val="center"/>
        </w:trPr>
        <w:tc>
          <w:tcPr>
            <w:tcW w:w="784" w:type="dxa"/>
            <w:vMerge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85" w:type="dxa"/>
            <w:gridSpan w:val="6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从事防雷技术工作时间</w:t>
            </w:r>
          </w:p>
        </w:tc>
        <w:tc>
          <w:tcPr>
            <w:tcW w:w="456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BC58B7">
        <w:tblPrEx>
          <w:tblW w:w="9234" w:type="dxa"/>
          <w:jc w:val="center"/>
          <w:tblLayout w:type="fixed"/>
          <w:tblLook w:val="0000"/>
        </w:tblPrEx>
        <w:trPr>
          <w:trHeight w:val="3861"/>
          <w:jc w:val="center"/>
        </w:trPr>
        <w:tc>
          <w:tcPr>
            <w:tcW w:w="9234" w:type="dxa"/>
            <w:gridSpan w:val="11"/>
          </w:tcPr>
          <w:p w:rsidR="00717D42" w:rsidP="00DF22DE">
            <w:pPr>
              <w:spacing w:line="300" w:lineRule="exact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>备注：</w:t>
            </w:r>
          </w:p>
          <w:p w:rsidR="009F0B7D" w:rsidRPr="00717D42" w:rsidP="00DF22DE">
            <w:pPr>
              <w:spacing w:line="30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</w:t>
            </w:r>
            <w:r w:rsidRPr="00717D42">
              <w:rPr>
                <w:rFonts w:ascii="宋体" w:eastAsia="宋体" w:hAnsi="宋体" w:hint="eastAsia"/>
                <w:sz w:val="21"/>
                <w:szCs w:val="21"/>
              </w:rPr>
              <w:t>1、《陕西省雷电防护装置检测机构信用</w:t>
            </w:r>
            <w:r w:rsidR="00406222">
              <w:rPr>
                <w:rFonts w:ascii="宋体" w:eastAsia="宋体" w:hAnsi="宋体" w:hint="eastAsia"/>
                <w:sz w:val="21"/>
                <w:szCs w:val="21"/>
              </w:rPr>
              <w:t>信息</w:t>
            </w:r>
            <w:r w:rsidRPr="00717D42" w:rsidR="00F377B1">
              <w:rPr>
                <w:rFonts w:ascii="宋体" w:eastAsia="宋体" w:hAnsi="宋体" w:hint="eastAsia"/>
                <w:sz w:val="21"/>
                <w:szCs w:val="21"/>
              </w:rPr>
              <w:t>评价</w:t>
            </w:r>
            <w:r w:rsidR="00406222">
              <w:rPr>
                <w:rFonts w:ascii="宋体" w:eastAsia="宋体" w:hAnsi="宋体" w:hint="eastAsia"/>
                <w:sz w:val="21"/>
                <w:szCs w:val="21"/>
              </w:rPr>
              <w:t>申请</w:t>
            </w:r>
            <w:r w:rsidRPr="00717D42">
              <w:rPr>
                <w:rFonts w:ascii="宋体" w:eastAsia="宋体" w:hAnsi="宋体" w:hint="eastAsia"/>
                <w:sz w:val="21"/>
                <w:szCs w:val="21"/>
              </w:rPr>
              <w:t>表》；</w:t>
            </w:r>
          </w:p>
          <w:p w:rsidR="009F0B7D" w:rsidRPr="00717D42" w:rsidP="00DF22DE">
            <w:pPr>
              <w:adjustRightInd w:val="0"/>
              <w:spacing w:line="300" w:lineRule="exact"/>
              <w:ind w:firstLine="420" w:firstLineChars="20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>2、事业单位法人证书或企业法人营业执照，已取得的各类从业资质证书和各类个人执业资格证书的复印件、专业技术人员一览表及技术人员取得能力证书、职称复印件；；</w:t>
            </w:r>
          </w:p>
          <w:p w:rsidR="009F0B7D" w:rsidRPr="00717D42" w:rsidP="00DF22DE">
            <w:pPr>
              <w:adjustRightInd w:val="0"/>
              <w:spacing w:line="300" w:lineRule="exact"/>
              <w:ind w:firstLine="420" w:firstLineChars="20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>3、经营场所产权证明或租赁合同的复印件；</w:t>
            </w:r>
          </w:p>
          <w:p w:rsidR="009F0B7D" w:rsidRPr="00717D42" w:rsidP="00DF22DE">
            <w:pPr>
              <w:adjustRightInd w:val="0"/>
              <w:spacing w:line="300" w:lineRule="exact"/>
              <w:ind w:firstLine="420" w:firstLineChars="20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>4、使用的标准清单、仪器、设备及相关设施清单及检测设备检定资料复印件；</w:t>
            </w:r>
          </w:p>
          <w:p w:rsidR="009F0B7D" w:rsidRPr="00717D42" w:rsidP="00DF22DE">
            <w:pPr>
              <w:adjustRightInd w:val="0"/>
              <w:spacing w:line="300" w:lineRule="exact"/>
              <w:ind w:firstLine="420" w:firstLineChars="20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>5、组织机构框图、相关规章制度、工作流程、技术手册复印件；</w:t>
            </w:r>
          </w:p>
          <w:p w:rsidR="009F0B7D" w:rsidRPr="00717D42" w:rsidP="00DF22DE">
            <w:pPr>
              <w:adjustRightInd w:val="0"/>
              <w:spacing w:line="300" w:lineRule="exact"/>
              <w:ind w:firstLine="420" w:firstLineChars="20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>6、近两年完成的雷电防护装置检测项目表；</w:t>
            </w:r>
          </w:p>
          <w:p w:rsidR="009F0B7D" w:rsidRPr="00717D42" w:rsidP="00DF22DE">
            <w:pPr>
              <w:adjustRightInd w:val="0"/>
              <w:spacing w:line="300" w:lineRule="exact"/>
              <w:ind w:firstLine="420" w:firstLineChars="20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>7、近两年经审计的财务报表；</w:t>
            </w:r>
          </w:p>
          <w:p w:rsidR="009F0B7D" w:rsidRPr="00717D42" w:rsidP="00DF22DE">
            <w:pPr>
              <w:adjustRightInd w:val="0"/>
              <w:spacing w:line="300" w:lineRule="exact"/>
              <w:ind w:firstLine="420" w:firstLineChars="20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>8、近两年获得的专利和科研成果清单及证书复印件、各类获奖证书和荣誉证书清单及复印件；</w:t>
            </w:r>
          </w:p>
          <w:p w:rsidR="009F0B7D" w:rsidRPr="00717D42" w:rsidP="00DF22DE">
            <w:pPr>
              <w:adjustRightInd w:val="0"/>
              <w:spacing w:line="240" w:lineRule="auto"/>
              <w:ind w:firstLine="420" w:firstLineChars="200"/>
              <w:rPr>
                <w:rFonts w:ascii="宋体" w:eastAsia="宋体" w:hAnsi="宋体"/>
                <w:sz w:val="24"/>
                <w:szCs w:val="24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>9、检测机构认为需要提交的其他材料。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五、质量考核情况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3167" w:type="dxa"/>
            <w:gridSpan w:val="5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考核单位</w:t>
            </w:r>
          </w:p>
        </w:tc>
        <w:tc>
          <w:tcPr>
            <w:tcW w:w="3355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考核日期</w:t>
            </w:r>
          </w:p>
        </w:tc>
        <w:tc>
          <w:tcPr>
            <w:tcW w:w="2712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考核合格率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3167" w:type="dxa"/>
            <w:gridSpan w:val="5"/>
            <w:vAlign w:val="center"/>
          </w:tcPr>
          <w:p w:rsidR="009F0B7D" w:rsidRPr="00415513" w:rsidP="00F86E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5" w:type="dxa"/>
            <w:gridSpan w:val="4"/>
            <w:vAlign w:val="center"/>
          </w:tcPr>
          <w:p w:rsidR="009F0B7D" w:rsidRPr="00415513" w:rsidP="00F86E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2" w:type="dxa"/>
            <w:gridSpan w:val="2"/>
            <w:vAlign w:val="center"/>
          </w:tcPr>
          <w:p w:rsidR="009F0B7D" w:rsidRPr="00415513" w:rsidP="00F86E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3167" w:type="dxa"/>
            <w:gridSpan w:val="5"/>
            <w:vAlign w:val="center"/>
          </w:tcPr>
          <w:p w:rsidR="009F0B7D" w:rsidRPr="00415513" w:rsidP="00F86E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5" w:type="dxa"/>
            <w:gridSpan w:val="4"/>
            <w:vAlign w:val="center"/>
          </w:tcPr>
          <w:p w:rsidR="009F0B7D" w:rsidRPr="00415513" w:rsidP="00F86E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2" w:type="dxa"/>
            <w:gridSpan w:val="2"/>
            <w:vAlign w:val="center"/>
          </w:tcPr>
          <w:p w:rsidR="009F0B7D" w:rsidRPr="00415513" w:rsidP="00F86E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3167" w:type="dxa"/>
            <w:gridSpan w:val="5"/>
            <w:vAlign w:val="center"/>
          </w:tcPr>
          <w:p w:rsidR="009F0B7D" w:rsidRPr="00415513" w:rsidP="00F86E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5" w:type="dxa"/>
            <w:gridSpan w:val="4"/>
            <w:vAlign w:val="center"/>
          </w:tcPr>
          <w:p w:rsidR="009F0B7D" w:rsidRPr="00415513" w:rsidP="00F86E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2" w:type="dxa"/>
            <w:gridSpan w:val="2"/>
            <w:vAlign w:val="center"/>
          </w:tcPr>
          <w:p w:rsidR="009F0B7D" w:rsidRPr="00415513" w:rsidP="00F86E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P="00F36EC0">
            <w:pPr>
              <w:spacing w:line="2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六、单位信用记录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信用等级名称及等级</w:t>
            </w:r>
          </w:p>
        </w:tc>
        <w:tc>
          <w:tcPr>
            <w:tcW w:w="1539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证书编号</w:t>
            </w:r>
          </w:p>
        </w:tc>
        <w:tc>
          <w:tcPr>
            <w:tcW w:w="1985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评定时间</w:t>
            </w:r>
          </w:p>
        </w:tc>
        <w:tc>
          <w:tcPr>
            <w:tcW w:w="1412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评定有效期</w:t>
            </w: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评定单位名称</w:t>
            </w: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Tr="00F36EC0">
        <w:tblPrEx>
          <w:tblW w:w="9234" w:type="dxa"/>
          <w:jc w:val="center"/>
          <w:tblLayout w:type="fixed"/>
          <w:tblLook w:val="0000"/>
        </w:tblPrEx>
        <w:trPr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P="00DF22DE">
            <w:pPr>
              <w:adjustRightInd w:val="0"/>
              <w:spacing w:line="30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备注：1.填写单位申报年度前两年的各种信用记录；2.政府部门或社会中介组织评定的信用等级，包括工商、税务、质检、海关、银行以及其他组织评定的信用等级。</w:t>
            </w:r>
          </w:p>
        </w:tc>
      </w:tr>
      <w:tr w:rsidTr="00717D42">
        <w:tblPrEx>
          <w:tblW w:w="9234" w:type="dxa"/>
          <w:jc w:val="center"/>
          <w:tblLayout w:type="fixed"/>
          <w:tblLook w:val="0000"/>
        </w:tblPrEx>
        <w:trPr>
          <w:trHeight w:val="210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初审意见</w:t>
            </w:r>
          </w:p>
        </w:tc>
        <w:tc>
          <w:tcPr>
            <w:tcW w:w="6980" w:type="dxa"/>
            <w:gridSpan w:val="8"/>
            <w:vAlign w:val="center"/>
          </w:tcPr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805CA9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年    月   日</w:t>
            </w:r>
          </w:p>
        </w:tc>
      </w:tr>
      <w:tr w:rsidTr="00DF22DE">
        <w:tblPrEx>
          <w:tblW w:w="9234" w:type="dxa"/>
          <w:jc w:val="center"/>
          <w:tblLayout w:type="fixed"/>
          <w:tblLook w:val="0000"/>
        </w:tblPrEx>
        <w:trPr>
          <w:trHeight w:val="270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专家组意见</w:t>
            </w:r>
          </w:p>
        </w:tc>
        <w:tc>
          <w:tcPr>
            <w:tcW w:w="6980" w:type="dxa"/>
            <w:gridSpan w:val="8"/>
            <w:vAlign w:val="center"/>
          </w:tcPr>
          <w:p w:rsidR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DF22DE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DF22DE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DF22DE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DF22DE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年    月   日</w:t>
            </w:r>
          </w:p>
        </w:tc>
      </w:tr>
      <w:tr w:rsidTr="00DF22DE">
        <w:tblPrEx>
          <w:tblW w:w="9234" w:type="dxa"/>
          <w:jc w:val="center"/>
          <w:tblLayout w:type="fixed"/>
          <w:tblLook w:val="0000"/>
        </w:tblPrEx>
        <w:trPr>
          <w:trHeight w:val="2542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评价机构意见</w:t>
            </w:r>
          </w:p>
        </w:tc>
        <w:tc>
          <w:tcPr>
            <w:tcW w:w="6980" w:type="dxa"/>
            <w:gridSpan w:val="8"/>
            <w:vAlign w:val="center"/>
          </w:tcPr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DF22DE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DF22DE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805CA9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年    月   日</w:t>
            </w:r>
          </w:p>
        </w:tc>
      </w:tr>
    </w:tbl>
    <w:p w:rsidR="00D95B4B" w:rsidRPr="009F0B7D" w:rsidP="00DF22DE">
      <w:pPr>
        <w:spacing w:line="20" w:lineRule="exact"/>
        <w:rPr>
          <w:szCs w:val="22"/>
        </w:rPr>
      </w:pPr>
    </w:p>
    <w:sectPr w:rsidSect="008E72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B4B"/>
    <w:rsid w:val="000C5099"/>
    <w:rsid w:val="000F7C6F"/>
    <w:rsid w:val="00127684"/>
    <w:rsid w:val="00150B36"/>
    <w:rsid w:val="001707F5"/>
    <w:rsid w:val="00184EFE"/>
    <w:rsid w:val="00247234"/>
    <w:rsid w:val="00265A6D"/>
    <w:rsid w:val="002A3CB2"/>
    <w:rsid w:val="002F4C72"/>
    <w:rsid w:val="00382417"/>
    <w:rsid w:val="003A2160"/>
    <w:rsid w:val="003C6006"/>
    <w:rsid w:val="003D35BA"/>
    <w:rsid w:val="003E7488"/>
    <w:rsid w:val="00406222"/>
    <w:rsid w:val="00415513"/>
    <w:rsid w:val="00434EFA"/>
    <w:rsid w:val="0049299A"/>
    <w:rsid w:val="005169D9"/>
    <w:rsid w:val="005A730A"/>
    <w:rsid w:val="006038DB"/>
    <w:rsid w:val="00717D42"/>
    <w:rsid w:val="00754E13"/>
    <w:rsid w:val="007827A9"/>
    <w:rsid w:val="00805CA9"/>
    <w:rsid w:val="00831470"/>
    <w:rsid w:val="008428BA"/>
    <w:rsid w:val="00861737"/>
    <w:rsid w:val="008E72FC"/>
    <w:rsid w:val="00904C01"/>
    <w:rsid w:val="00921D2A"/>
    <w:rsid w:val="009F0B7D"/>
    <w:rsid w:val="00A61BA5"/>
    <w:rsid w:val="00A61CBA"/>
    <w:rsid w:val="00A85AFC"/>
    <w:rsid w:val="00AF491D"/>
    <w:rsid w:val="00B46974"/>
    <w:rsid w:val="00BC58B7"/>
    <w:rsid w:val="00D42FC8"/>
    <w:rsid w:val="00D95B4B"/>
    <w:rsid w:val="00DF22DE"/>
    <w:rsid w:val="00EB5C4F"/>
    <w:rsid w:val="00F03312"/>
    <w:rsid w:val="00F36EC0"/>
    <w:rsid w:val="00F377B1"/>
    <w:rsid w:val="00F6739E"/>
    <w:rsid w:val="00F704B4"/>
    <w:rsid w:val="00F86E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934E7596-6170-46AD-9BEE-0436F0D8C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5B4B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Heading1">
    <w:name w:val="heading 1"/>
    <w:basedOn w:val="Normal"/>
    <w:next w:val="Normal"/>
    <w:link w:val="1Char"/>
    <w:qFormat/>
    <w:rsid w:val="009F0B7D"/>
    <w:pPr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D95B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95B4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95B4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95B4B"/>
    <w:rPr>
      <w:sz w:val="18"/>
      <w:szCs w:val="18"/>
    </w:rPr>
  </w:style>
  <w:style w:type="paragraph" w:styleId="CommentText">
    <w:name w:val="annotation text"/>
    <w:basedOn w:val="Normal"/>
    <w:link w:val="Char1"/>
    <w:uiPriority w:val="99"/>
    <w:unhideWhenUsed/>
    <w:rsid w:val="00D95B4B"/>
    <w:pPr>
      <w:jc w:val="left"/>
    </w:pPr>
  </w:style>
  <w:style w:type="character" w:customStyle="1" w:styleId="Char1">
    <w:name w:val="批注文字 Char"/>
    <w:basedOn w:val="DefaultParagraphFont"/>
    <w:link w:val="CommentText"/>
    <w:uiPriority w:val="99"/>
    <w:rsid w:val="00D95B4B"/>
    <w:rPr>
      <w:rFonts w:ascii="Times New Roman" w:eastAsia="仿宋_GB2312" w:hAnsi="Times New Roman" w:cs="Times New Roman"/>
      <w:sz w:val="32"/>
      <w:szCs w:val="20"/>
    </w:rPr>
  </w:style>
  <w:style w:type="character" w:customStyle="1" w:styleId="1Char">
    <w:name w:val="标题 1 Char"/>
    <w:basedOn w:val="DefaultParagraphFont"/>
    <w:link w:val="Heading1"/>
    <w:rsid w:val="009F0B7D"/>
    <w:rPr>
      <w:rFonts w:ascii="宋体" w:eastAsia="宋体" w:hAnsi="宋体" w:cs="Times New Roman"/>
      <w:b/>
      <w:kern w:val="44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DF22DE"/>
    <w:rPr>
      <w:sz w:val="21"/>
      <w:szCs w:val="21"/>
    </w:rPr>
  </w:style>
  <w:style w:type="paragraph" w:styleId="CommentSubject">
    <w:name w:val="annotation subject"/>
    <w:basedOn w:val="CommentText"/>
    <w:next w:val="CommentText"/>
    <w:link w:val="Char2"/>
    <w:uiPriority w:val="99"/>
    <w:semiHidden/>
    <w:unhideWhenUsed/>
    <w:rsid w:val="00DF22DE"/>
    <w:rPr>
      <w:b/>
      <w:bCs/>
    </w:rPr>
  </w:style>
  <w:style w:type="character" w:customStyle="1" w:styleId="Char2">
    <w:name w:val="批注主题 Char"/>
    <w:basedOn w:val="Char1"/>
    <w:link w:val="CommentSubject"/>
    <w:uiPriority w:val="99"/>
    <w:semiHidden/>
    <w:rsid w:val="00DF22DE"/>
    <w:rPr>
      <w:rFonts w:ascii="Times New Roman" w:eastAsia="仿宋_GB2312" w:hAnsi="Times New Roman" w:cs="Times New Roman"/>
      <w:b/>
      <w:bCs/>
      <w:sz w:val="32"/>
      <w:szCs w:val="20"/>
    </w:rPr>
  </w:style>
  <w:style w:type="paragraph" w:styleId="BalloonText">
    <w:name w:val="Balloon Text"/>
    <w:basedOn w:val="Normal"/>
    <w:link w:val="Char3"/>
    <w:uiPriority w:val="99"/>
    <w:semiHidden/>
    <w:unhideWhenUsed/>
    <w:rsid w:val="00DF22DE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DefaultParagraphFont"/>
    <w:link w:val="BalloonText"/>
    <w:uiPriority w:val="99"/>
    <w:semiHidden/>
    <w:rsid w:val="00DF22DE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4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罗贤</dc:creator>
  <cp:lastModifiedBy>朱江:拟稿人校对</cp:lastModifiedBy>
  <cp:revision>2</cp:revision>
  <dcterms:created xsi:type="dcterms:W3CDTF">2023-03-01T01:29:00Z</dcterms:created>
  <dcterms:modified xsi:type="dcterms:W3CDTF">2023-03-01T01:29:00Z</dcterms:modified>
</cp:coreProperties>
</file>